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B54F8" w14:textId="77777777" w:rsidR="005E24A4" w:rsidRDefault="004264AC" w:rsidP="004264AC">
      <w:pPr>
        <w:jc w:val="center"/>
        <w:rPr>
          <w:rFonts w:ascii="Myriad Pro" w:hAnsi="Myriad Pro"/>
          <w:b/>
          <w:sz w:val="32"/>
          <w:szCs w:val="32"/>
        </w:rPr>
      </w:pPr>
      <w:r w:rsidRPr="004264AC">
        <w:rPr>
          <w:rFonts w:ascii="Myriad Pro" w:hAnsi="Myriad Pro"/>
          <w:b/>
          <w:sz w:val="32"/>
          <w:szCs w:val="32"/>
        </w:rPr>
        <w:t xml:space="preserve">Register of </w:t>
      </w:r>
      <w:r w:rsidR="005E24A4">
        <w:rPr>
          <w:rFonts w:ascii="Myriad Pro" w:hAnsi="Myriad Pro"/>
          <w:b/>
          <w:sz w:val="32"/>
          <w:szCs w:val="32"/>
        </w:rPr>
        <w:t>Governor</w:t>
      </w:r>
      <w:r w:rsidRPr="004264AC">
        <w:rPr>
          <w:rFonts w:ascii="Myriad Pro" w:hAnsi="Myriad Pro"/>
          <w:b/>
          <w:sz w:val="32"/>
          <w:szCs w:val="32"/>
        </w:rPr>
        <w:t xml:space="preserve"> </w:t>
      </w:r>
      <w:r w:rsidR="00831ABB">
        <w:rPr>
          <w:rFonts w:ascii="Myriad Pro" w:hAnsi="Myriad Pro"/>
          <w:b/>
          <w:sz w:val="32"/>
          <w:szCs w:val="32"/>
        </w:rPr>
        <w:t xml:space="preserve">Attendance </w:t>
      </w:r>
    </w:p>
    <w:p w14:paraId="0EC7FD39" w14:textId="39D9D174" w:rsidR="00AF0A57" w:rsidRPr="004264AC" w:rsidRDefault="007E269A" w:rsidP="004264AC">
      <w:pPr>
        <w:jc w:val="center"/>
        <w:rPr>
          <w:rFonts w:ascii="Myriad Pro" w:hAnsi="Myriad Pro"/>
          <w:b/>
          <w:sz w:val="32"/>
          <w:szCs w:val="32"/>
        </w:rPr>
      </w:pPr>
      <w:r>
        <w:rPr>
          <w:rFonts w:ascii="Myriad Pro" w:hAnsi="Myriad Pro"/>
          <w:b/>
          <w:sz w:val="32"/>
          <w:szCs w:val="32"/>
        </w:rPr>
        <w:t>Academic Year 202</w:t>
      </w:r>
      <w:r w:rsidR="007D0299">
        <w:rPr>
          <w:rFonts w:ascii="Myriad Pro" w:hAnsi="Myriad Pro"/>
          <w:b/>
          <w:sz w:val="32"/>
          <w:szCs w:val="32"/>
        </w:rPr>
        <w:t>3</w:t>
      </w:r>
      <w:r>
        <w:rPr>
          <w:rFonts w:ascii="Myriad Pro" w:hAnsi="Myriad Pro"/>
          <w:b/>
          <w:sz w:val="32"/>
          <w:szCs w:val="32"/>
        </w:rPr>
        <w:t>/202</w:t>
      </w:r>
      <w:r w:rsidR="007D0299">
        <w:rPr>
          <w:rFonts w:ascii="Myriad Pro" w:hAnsi="Myriad Pro"/>
          <w:b/>
          <w:sz w:val="32"/>
          <w:szCs w:val="32"/>
        </w:rPr>
        <w:t>4</w:t>
      </w:r>
    </w:p>
    <w:tbl>
      <w:tblPr>
        <w:tblStyle w:val="TableGrid"/>
        <w:tblpPr w:leftFromText="180" w:rightFromText="180" w:vertAnchor="text" w:horzAnchor="margin" w:tblpX="-445" w:tblpY="520"/>
        <w:tblW w:w="4648" w:type="pct"/>
        <w:tblLayout w:type="fixed"/>
        <w:tblLook w:val="04A0" w:firstRow="1" w:lastRow="0" w:firstColumn="1" w:lastColumn="0" w:noHBand="0" w:noVBand="1"/>
      </w:tblPr>
      <w:tblGrid>
        <w:gridCol w:w="2406"/>
        <w:gridCol w:w="2127"/>
        <w:gridCol w:w="2267"/>
        <w:gridCol w:w="2409"/>
      </w:tblGrid>
      <w:tr w:rsidR="00FC3A79" w:rsidRPr="001541A8" w14:paraId="43AA5BD9" w14:textId="77777777" w:rsidTr="00FC3A79">
        <w:trPr>
          <w:trHeight w:val="703"/>
        </w:trPr>
        <w:tc>
          <w:tcPr>
            <w:tcW w:w="1306" w:type="pct"/>
          </w:tcPr>
          <w:p w14:paraId="13E2F2A6" w14:textId="77777777" w:rsidR="00FC3A79" w:rsidRPr="005E24A4" w:rsidRDefault="00FC3A79" w:rsidP="005E24A4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5E24A4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1155" w:type="pct"/>
          </w:tcPr>
          <w:p w14:paraId="5D807801" w14:textId="77777777" w:rsidR="00FC3A79" w:rsidRPr="005E24A4" w:rsidRDefault="00FC3A79" w:rsidP="005E24A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E24A4">
              <w:rPr>
                <w:rFonts w:ascii="Arial" w:hAnsi="Arial" w:cs="Arial"/>
                <w:b/>
                <w:sz w:val="24"/>
                <w:szCs w:val="24"/>
              </w:rPr>
              <w:t>Local Academy Council</w:t>
            </w:r>
          </w:p>
          <w:p w14:paraId="64CDECAC" w14:textId="05BDBDB7" w:rsidR="00FC3A79" w:rsidRPr="005E24A4" w:rsidRDefault="00FC3A79" w:rsidP="005E24A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24/10/23</w:t>
            </w:r>
          </w:p>
        </w:tc>
        <w:tc>
          <w:tcPr>
            <w:tcW w:w="1231" w:type="pct"/>
          </w:tcPr>
          <w:p w14:paraId="0651D0A5" w14:textId="77777777" w:rsidR="00FC3A79" w:rsidRDefault="00FC3A79" w:rsidP="007C27C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Local Academy Council</w:t>
            </w:r>
          </w:p>
          <w:p w14:paraId="1D4982AF" w14:textId="1747A68E" w:rsidR="00FC3A79" w:rsidRPr="005E24A4" w:rsidRDefault="00FC3A79" w:rsidP="007C27C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13/02/24</w:t>
            </w:r>
          </w:p>
        </w:tc>
        <w:tc>
          <w:tcPr>
            <w:tcW w:w="1308" w:type="pct"/>
          </w:tcPr>
          <w:p w14:paraId="1A7B2C57" w14:textId="77777777" w:rsidR="00FC3A79" w:rsidRDefault="00FC3A79" w:rsidP="005E24A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Local Academy Council</w:t>
            </w:r>
          </w:p>
          <w:p w14:paraId="0B511CC3" w14:textId="159F7FD5" w:rsidR="00FC3A79" w:rsidRPr="005E24A4" w:rsidRDefault="00FC3A79" w:rsidP="005E24A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09/07/24</w:t>
            </w:r>
          </w:p>
        </w:tc>
      </w:tr>
      <w:tr w:rsidR="00FC3A79" w14:paraId="363FC6EF" w14:textId="77777777" w:rsidTr="00FC3A79">
        <w:tc>
          <w:tcPr>
            <w:tcW w:w="1306" w:type="pct"/>
            <w:vAlign w:val="center"/>
          </w:tcPr>
          <w:p w14:paraId="799276A9" w14:textId="56287F70" w:rsidR="00FC3A79" w:rsidRPr="005E24A4" w:rsidRDefault="00FC3A79" w:rsidP="00FC3A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4A4">
              <w:rPr>
                <w:rFonts w:ascii="Arial" w:hAnsi="Arial" w:cs="Arial"/>
                <w:sz w:val="24"/>
                <w:szCs w:val="24"/>
              </w:rPr>
              <w:t>T Pizl</w:t>
            </w:r>
          </w:p>
        </w:tc>
        <w:tc>
          <w:tcPr>
            <w:tcW w:w="1155" w:type="pct"/>
          </w:tcPr>
          <w:p w14:paraId="1189E1BE" w14:textId="27C9F296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78FEBD74" w14:textId="3CE1CD92" w:rsidR="00FC3A79" w:rsidRPr="005E24A4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pct"/>
          </w:tcPr>
          <w:p w14:paraId="49FA276E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01346DD9" w14:textId="0ABA5FB2" w:rsidR="00FC3A79" w:rsidRPr="005E24A4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8" w:type="pct"/>
          </w:tcPr>
          <w:p w14:paraId="5C9F571C" w14:textId="2C7DD931" w:rsidR="00FC3A79" w:rsidRPr="005E24A4" w:rsidRDefault="00FC3A79" w:rsidP="00FC3A79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Attended</w:t>
            </w:r>
          </w:p>
        </w:tc>
      </w:tr>
      <w:tr w:rsidR="00FC3A79" w14:paraId="53DB12A4" w14:textId="77777777" w:rsidTr="00FC3A79">
        <w:tc>
          <w:tcPr>
            <w:tcW w:w="1306" w:type="pct"/>
            <w:vAlign w:val="center"/>
          </w:tcPr>
          <w:p w14:paraId="46D9A214" w14:textId="5C088E5A" w:rsidR="00FC3A79" w:rsidRPr="005E24A4" w:rsidRDefault="00FC3A79" w:rsidP="00FC3A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4A4">
              <w:rPr>
                <w:rFonts w:ascii="Arial" w:hAnsi="Arial" w:cs="Arial"/>
                <w:sz w:val="24"/>
                <w:szCs w:val="24"/>
              </w:rPr>
              <w:t>K Bennett</w:t>
            </w:r>
          </w:p>
        </w:tc>
        <w:tc>
          <w:tcPr>
            <w:tcW w:w="1155" w:type="pct"/>
          </w:tcPr>
          <w:p w14:paraId="4CF47B5D" w14:textId="1A8CEDFD" w:rsidR="00FC3A79" w:rsidRPr="005E24A4" w:rsidRDefault="00FC3A79" w:rsidP="00FC3A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</w:tc>
        <w:tc>
          <w:tcPr>
            <w:tcW w:w="1231" w:type="pct"/>
          </w:tcPr>
          <w:p w14:paraId="1CC773EA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5826B06A" w14:textId="2AF5D3DB" w:rsidR="00FC3A79" w:rsidRPr="005E24A4" w:rsidRDefault="00FC3A79" w:rsidP="00FC3A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8" w:type="pct"/>
          </w:tcPr>
          <w:p w14:paraId="54F0150C" w14:textId="4D6B7A94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Attended</w:t>
            </w:r>
          </w:p>
        </w:tc>
      </w:tr>
      <w:tr w:rsidR="00FC3A79" w14:paraId="09F266AC" w14:textId="77777777" w:rsidTr="00FC3A79">
        <w:tc>
          <w:tcPr>
            <w:tcW w:w="1306" w:type="pct"/>
            <w:vAlign w:val="center"/>
          </w:tcPr>
          <w:p w14:paraId="54B8E8D2" w14:textId="1AB7E423" w:rsidR="00FC3A79" w:rsidRPr="005E24A4" w:rsidRDefault="00FC3A79" w:rsidP="00FC3A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4A4">
              <w:rPr>
                <w:rFonts w:ascii="Arial" w:hAnsi="Arial" w:cs="Arial"/>
                <w:sz w:val="24"/>
                <w:szCs w:val="24"/>
              </w:rPr>
              <w:t>L Parks</w:t>
            </w:r>
          </w:p>
        </w:tc>
        <w:tc>
          <w:tcPr>
            <w:tcW w:w="1155" w:type="pct"/>
          </w:tcPr>
          <w:p w14:paraId="1B9F5FED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54C8AE0F" w14:textId="310FF5EB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31" w:type="pct"/>
          </w:tcPr>
          <w:p w14:paraId="2AB6A064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31CA5343" w14:textId="33CD4822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308" w:type="pct"/>
          </w:tcPr>
          <w:p w14:paraId="39E8F4B3" w14:textId="4874410B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Attended</w:t>
            </w:r>
          </w:p>
        </w:tc>
      </w:tr>
      <w:tr w:rsidR="00FC3A79" w14:paraId="1B876B77" w14:textId="77777777" w:rsidTr="00FC3A79">
        <w:tc>
          <w:tcPr>
            <w:tcW w:w="1306" w:type="pct"/>
            <w:vAlign w:val="center"/>
          </w:tcPr>
          <w:p w14:paraId="5D66467B" w14:textId="1D0C7B5E" w:rsidR="00FC3A79" w:rsidRPr="005E24A4" w:rsidRDefault="00FC3A79" w:rsidP="00FC3A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4A4">
              <w:rPr>
                <w:rFonts w:ascii="Arial" w:hAnsi="Arial" w:cs="Arial"/>
                <w:sz w:val="24"/>
                <w:szCs w:val="24"/>
              </w:rPr>
              <w:t>A Cossey</w:t>
            </w:r>
          </w:p>
        </w:tc>
        <w:tc>
          <w:tcPr>
            <w:tcW w:w="1155" w:type="pct"/>
            <w:shd w:val="clear" w:color="auto" w:fill="FFFFFF" w:themeFill="background1"/>
          </w:tcPr>
          <w:p w14:paraId="4C2FC9EF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37AAB566" w14:textId="4C59FF1A" w:rsidR="00FC3A79" w:rsidRPr="007E269A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31" w:type="pct"/>
          </w:tcPr>
          <w:p w14:paraId="3B33E1A3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2AFDE64B" w14:textId="65551671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308" w:type="pct"/>
          </w:tcPr>
          <w:p w14:paraId="697895B9" w14:textId="15351C5A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Attended</w:t>
            </w:r>
          </w:p>
        </w:tc>
      </w:tr>
      <w:tr w:rsidR="00FC3A79" w14:paraId="04246A8D" w14:textId="77777777" w:rsidTr="00FC3A79">
        <w:tc>
          <w:tcPr>
            <w:tcW w:w="1306" w:type="pct"/>
            <w:vAlign w:val="center"/>
          </w:tcPr>
          <w:p w14:paraId="7A854E5A" w14:textId="38B1E368" w:rsidR="00FC3A79" w:rsidRPr="005E24A4" w:rsidRDefault="00FC3A79" w:rsidP="00FC3A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Cleckner</w:t>
            </w:r>
          </w:p>
        </w:tc>
        <w:tc>
          <w:tcPr>
            <w:tcW w:w="1155" w:type="pct"/>
          </w:tcPr>
          <w:p w14:paraId="6062B090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671BDECF" w14:textId="339C7445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31" w:type="pct"/>
          </w:tcPr>
          <w:p w14:paraId="506404BA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333F9ED1" w14:textId="0C4AE1F1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308" w:type="pct"/>
          </w:tcPr>
          <w:p w14:paraId="2ABC75D1" w14:textId="7DDFA10C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Apologies</w:t>
            </w:r>
          </w:p>
        </w:tc>
      </w:tr>
      <w:tr w:rsidR="00FC3A79" w14:paraId="72679ED0" w14:textId="77777777" w:rsidTr="00FC3A79">
        <w:tc>
          <w:tcPr>
            <w:tcW w:w="1306" w:type="pct"/>
            <w:vAlign w:val="center"/>
          </w:tcPr>
          <w:p w14:paraId="2924CC65" w14:textId="45546861" w:rsidR="00FC3A79" w:rsidRDefault="00FC3A79" w:rsidP="00FC3A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Bunyan</w:t>
            </w:r>
          </w:p>
        </w:tc>
        <w:tc>
          <w:tcPr>
            <w:tcW w:w="1155" w:type="pct"/>
            <w:shd w:val="clear" w:color="auto" w:fill="auto"/>
          </w:tcPr>
          <w:p w14:paraId="451C5CE1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03C2019B" w14:textId="14253D28" w:rsidR="00FC3A79" w:rsidRPr="001B7D38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31" w:type="pct"/>
          </w:tcPr>
          <w:p w14:paraId="28163D98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44C452A7" w14:textId="2FCA9BD1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308" w:type="pct"/>
          </w:tcPr>
          <w:p w14:paraId="3AA3A51D" w14:textId="44877CAB" w:rsidR="00FC3A79" w:rsidRPr="005E24A4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Attended</w:t>
            </w:r>
          </w:p>
        </w:tc>
      </w:tr>
      <w:tr w:rsidR="00FC3A79" w14:paraId="5412DC4A" w14:textId="77777777" w:rsidTr="00FC3A79">
        <w:tc>
          <w:tcPr>
            <w:tcW w:w="1306" w:type="pct"/>
            <w:vAlign w:val="center"/>
          </w:tcPr>
          <w:p w14:paraId="3B0464BF" w14:textId="65F28221" w:rsidR="00FC3A79" w:rsidRDefault="00FC3A79" w:rsidP="00FC3A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Golding</w:t>
            </w:r>
          </w:p>
        </w:tc>
        <w:tc>
          <w:tcPr>
            <w:tcW w:w="1155" w:type="pct"/>
            <w:shd w:val="clear" w:color="auto" w:fill="auto"/>
          </w:tcPr>
          <w:p w14:paraId="6C23F209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3299D83E" w14:textId="73A7E2F2" w:rsidR="00FC3A79" w:rsidRPr="001B7D38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31" w:type="pct"/>
            <w:shd w:val="clear" w:color="auto" w:fill="auto"/>
          </w:tcPr>
          <w:p w14:paraId="7845CAE1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Attended</w:t>
            </w:r>
          </w:p>
          <w:p w14:paraId="530988BB" w14:textId="0AC85C6C" w:rsidR="00FC3A79" w:rsidRPr="0045291D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308" w:type="pct"/>
            <w:shd w:val="clear" w:color="auto" w:fill="A6A6A6" w:themeFill="background1" w:themeFillShade="A6"/>
          </w:tcPr>
          <w:p w14:paraId="2FCF4F57" w14:textId="77777777" w:rsidR="00FC3A79" w:rsidRPr="009B6F55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FC3A79" w14:paraId="147F4E69" w14:textId="77777777" w:rsidTr="00FC3A79">
        <w:trPr>
          <w:trHeight w:val="831"/>
        </w:trPr>
        <w:tc>
          <w:tcPr>
            <w:tcW w:w="1306" w:type="pct"/>
            <w:vAlign w:val="center"/>
          </w:tcPr>
          <w:p w14:paraId="0020DA8A" w14:textId="4E2DA29B" w:rsidR="00FC3A79" w:rsidRDefault="00FC3A79" w:rsidP="00FC3A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 Smith</w:t>
            </w:r>
          </w:p>
        </w:tc>
        <w:tc>
          <w:tcPr>
            <w:tcW w:w="1155" w:type="pct"/>
            <w:shd w:val="clear" w:color="auto" w:fill="A6A6A6" w:themeFill="background1" w:themeFillShade="A6"/>
          </w:tcPr>
          <w:p w14:paraId="076C7E08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pct"/>
            <w:shd w:val="clear" w:color="auto" w:fill="A6A6A6" w:themeFill="background1" w:themeFillShade="A6"/>
          </w:tcPr>
          <w:p w14:paraId="682BBE97" w14:textId="77777777" w:rsidR="00FC3A79" w:rsidRDefault="00FC3A79" w:rsidP="00FC3A7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8" w:type="pct"/>
            <w:shd w:val="clear" w:color="auto" w:fill="FFFFFF" w:themeFill="background1"/>
          </w:tcPr>
          <w:p w14:paraId="08363F4E" w14:textId="77777777" w:rsidR="00FC3A79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Attended</w:t>
            </w:r>
          </w:p>
          <w:p w14:paraId="713B8C39" w14:textId="1D515099" w:rsidR="00FC3A79" w:rsidRPr="009B6F55" w:rsidRDefault="00FC3A79" w:rsidP="00FC3A7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3AAC7DF3" w14:textId="16B02441" w:rsidR="00577E0B" w:rsidRPr="00E773E4" w:rsidRDefault="00577E0B" w:rsidP="00577E0B">
      <w:pPr>
        <w:rPr>
          <w:rFonts w:ascii="Myriad Pro" w:hAnsi="Myriad Pro"/>
          <w:sz w:val="24"/>
          <w:szCs w:val="24"/>
        </w:rPr>
      </w:pPr>
    </w:p>
    <w:sectPr w:rsidR="00577E0B" w:rsidRPr="00E773E4" w:rsidSect="00BC25D3">
      <w:headerReference w:type="first" r:id="rId10"/>
      <w:footerReference w:type="first" r:id="rId11"/>
      <w:pgSz w:w="11900" w:h="16840"/>
      <w:pgMar w:top="992" w:right="992" w:bottom="992" w:left="992" w:header="397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32FA8" w14:textId="77777777" w:rsidR="00905DC0" w:rsidRDefault="00905DC0" w:rsidP="008F2605">
      <w:r>
        <w:separator/>
      </w:r>
    </w:p>
  </w:endnote>
  <w:endnote w:type="continuationSeparator" w:id="0">
    <w:p w14:paraId="1C4A1CFF" w14:textId="77777777" w:rsidR="00905DC0" w:rsidRDefault="00905DC0" w:rsidP="008F2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9554" w14:textId="77777777" w:rsidR="008F2605" w:rsidRDefault="00577E0B" w:rsidP="00E773E4">
    <w:pPr>
      <w:pStyle w:val="Footer"/>
      <w:ind w:left="-142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0C6EA35" wp14:editId="3A13AEE6">
          <wp:simplePos x="0" y="0"/>
          <wp:positionH relativeFrom="margin">
            <wp:posOffset>-665480</wp:posOffset>
          </wp:positionH>
          <wp:positionV relativeFrom="margin">
            <wp:posOffset>7491730</wp:posOffset>
          </wp:positionV>
          <wp:extent cx="7576185" cy="173418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criston blank 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1734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DEF00" w14:textId="77777777" w:rsidR="00905DC0" w:rsidRDefault="00905DC0" w:rsidP="008F2605">
      <w:r>
        <w:separator/>
      </w:r>
    </w:p>
  </w:footnote>
  <w:footnote w:type="continuationSeparator" w:id="0">
    <w:p w14:paraId="06D682AD" w14:textId="77777777" w:rsidR="00905DC0" w:rsidRDefault="00905DC0" w:rsidP="008F2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93429" w14:textId="77777777" w:rsidR="008F2605" w:rsidRDefault="00577E0B" w:rsidP="00E773E4">
    <w:pPr>
      <w:pStyle w:val="Header"/>
      <w:ind w:left="-426"/>
    </w:pPr>
    <w:r>
      <w:rPr>
        <w:noProof/>
        <w:lang w:val="en-US"/>
      </w:rPr>
      <w:drawing>
        <wp:inline distT="0" distB="0" distL="0" distR="0" wp14:anchorId="37C96EA2" wp14:editId="45A61D82">
          <wp:extent cx="1147283" cy="117742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criston 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45" cy="1192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D6489"/>
    <w:multiLevelType w:val="hybridMultilevel"/>
    <w:tmpl w:val="5A9432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75261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E0B"/>
    <w:rsid w:val="00065AE0"/>
    <w:rsid w:val="000C6E0C"/>
    <w:rsid w:val="0012493E"/>
    <w:rsid w:val="00170060"/>
    <w:rsid w:val="001E6E2F"/>
    <w:rsid w:val="002220F9"/>
    <w:rsid w:val="002445F5"/>
    <w:rsid w:val="002A0AE2"/>
    <w:rsid w:val="002D4B57"/>
    <w:rsid w:val="0030257D"/>
    <w:rsid w:val="00365402"/>
    <w:rsid w:val="003866A3"/>
    <w:rsid w:val="003F28FD"/>
    <w:rsid w:val="00407487"/>
    <w:rsid w:val="00423E43"/>
    <w:rsid w:val="004264AC"/>
    <w:rsid w:val="004C50C9"/>
    <w:rsid w:val="005517EE"/>
    <w:rsid w:val="00577E0B"/>
    <w:rsid w:val="005B021E"/>
    <w:rsid w:val="005E24A4"/>
    <w:rsid w:val="005F23BE"/>
    <w:rsid w:val="0067290D"/>
    <w:rsid w:val="00681680"/>
    <w:rsid w:val="006D79DA"/>
    <w:rsid w:val="00777565"/>
    <w:rsid w:val="00781548"/>
    <w:rsid w:val="00787778"/>
    <w:rsid w:val="00787856"/>
    <w:rsid w:val="007B669A"/>
    <w:rsid w:val="007C27C4"/>
    <w:rsid w:val="007D0299"/>
    <w:rsid w:val="007E269A"/>
    <w:rsid w:val="00831ABB"/>
    <w:rsid w:val="0084042C"/>
    <w:rsid w:val="008B7DA3"/>
    <w:rsid w:val="008F2605"/>
    <w:rsid w:val="00905DC0"/>
    <w:rsid w:val="00940641"/>
    <w:rsid w:val="00950949"/>
    <w:rsid w:val="009A6F4E"/>
    <w:rsid w:val="00A77B00"/>
    <w:rsid w:val="00AE173D"/>
    <w:rsid w:val="00AF0A57"/>
    <w:rsid w:val="00B26DCA"/>
    <w:rsid w:val="00BC25D3"/>
    <w:rsid w:val="00C64AE8"/>
    <w:rsid w:val="00CC7756"/>
    <w:rsid w:val="00D11147"/>
    <w:rsid w:val="00DB13FA"/>
    <w:rsid w:val="00DD70AA"/>
    <w:rsid w:val="00E07984"/>
    <w:rsid w:val="00E74B53"/>
    <w:rsid w:val="00E773E4"/>
    <w:rsid w:val="00E873DF"/>
    <w:rsid w:val="00FA3D8E"/>
    <w:rsid w:val="00FC3A79"/>
    <w:rsid w:val="00FD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9778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D70AA"/>
    <w:pPr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6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605"/>
  </w:style>
  <w:style w:type="paragraph" w:styleId="Footer">
    <w:name w:val="footer"/>
    <w:basedOn w:val="Normal"/>
    <w:link w:val="FooterChar"/>
    <w:uiPriority w:val="99"/>
    <w:unhideWhenUsed/>
    <w:rsid w:val="008F26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605"/>
  </w:style>
  <w:style w:type="paragraph" w:styleId="ListParagraph">
    <w:name w:val="List Paragraph"/>
    <w:basedOn w:val="Normal"/>
    <w:uiPriority w:val="99"/>
    <w:qFormat/>
    <w:rsid w:val="00DD70AA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4264A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39a98d-3046-4be7-a3b1-27e5191510f1" xsi:nil="true"/>
    <lcf76f155ced4ddcb4097134ff3c332f xmlns="aca033c4-9661-4399-8079-09e578a460af">
      <Terms xmlns="http://schemas.microsoft.com/office/infopath/2007/PartnerControls"/>
    </lcf76f155ced4ddcb4097134ff3c332f>
    <MediaLengthInSeconds xmlns="aca033c4-9661-4399-8079-09e578a460a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4F04FF7C98784C9F31149B8255E794" ma:contentTypeVersion="17" ma:contentTypeDescription="Create a new document." ma:contentTypeScope="" ma:versionID="be6cafd47c701852fc33ebdd2dd79e93">
  <xsd:schema xmlns:xsd="http://www.w3.org/2001/XMLSchema" xmlns:xs="http://www.w3.org/2001/XMLSchema" xmlns:p="http://schemas.microsoft.com/office/2006/metadata/properties" xmlns:ns2="aca033c4-9661-4399-8079-09e578a460af" xmlns:ns3="e139a98d-3046-4be7-a3b1-27e5191510f1" targetNamespace="http://schemas.microsoft.com/office/2006/metadata/properties" ma:root="true" ma:fieldsID="f24bb72e11c521120fb2d60be551712e" ns2:_="" ns3:_="">
    <xsd:import namespace="aca033c4-9661-4399-8079-09e578a460af"/>
    <xsd:import namespace="e139a98d-3046-4be7-a3b1-27e5191510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033c4-9661-4399-8079-09e578a46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35541f9-b08c-42ea-b6aa-19fcb41489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9a98d-3046-4be7-a3b1-27e5191510f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0fb227b-ddfc-4e39-a941-8a3f06673c67}" ma:internalName="TaxCatchAll" ma:showField="CatchAllData" ma:web="e139a98d-3046-4be7-a3b1-27e5191510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AC6B21-E140-4E40-9762-0F4D90B68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045FE9-504F-4DFC-9FAF-9582FB86A33B}">
  <ds:schemaRefs>
    <ds:schemaRef ds:uri="http://schemas.microsoft.com/office/2006/metadata/properties"/>
    <ds:schemaRef ds:uri="http://schemas.microsoft.com/office/infopath/2007/PartnerControls"/>
    <ds:schemaRef ds:uri="e139a98d-3046-4be7-a3b1-27e5191510f1"/>
    <ds:schemaRef ds:uri="aca033c4-9661-4399-8079-09e578a460af"/>
  </ds:schemaRefs>
</ds:datastoreItem>
</file>

<file path=customXml/itemProps3.xml><?xml version="1.0" encoding="utf-8"?>
<ds:datastoreItem xmlns:ds="http://schemas.openxmlformats.org/officeDocument/2006/customXml" ds:itemID="{FBEAD49A-CCA1-4ADF-9395-8A9AC8C69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a033c4-9661-4399-8079-09e578a460af"/>
    <ds:schemaRef ds:uri="e139a98d-3046-4be7-a3b1-27e5191510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ebee351-f8e3-4857-aff9-28d5d50d46ce}" enabled="1" method="Standard" siteId="{37b0a967-5720-4e7d-b713-a37ffefe848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Sacriston Academy Register of Governor Attendance 20232024</Template>
  <TotalTime>41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Borthwick</dc:creator>
  <cp:keywords/>
  <dc:description/>
  <cp:lastModifiedBy>J Barker</cp:lastModifiedBy>
  <cp:revision>11</cp:revision>
  <cp:lastPrinted>2022-08-02T13:25:00Z</cp:lastPrinted>
  <dcterms:created xsi:type="dcterms:W3CDTF">2021-10-13T12:13:00Z</dcterms:created>
  <dcterms:modified xsi:type="dcterms:W3CDTF">2024-08-19T12:05:00Z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0x010100234F04FF7C98784C9F31149B8255E794</vt:lpwstr>
  </property>
  <property fmtid="{D5CDD505-2E9C-101B-9397-08002B2CF9AE}" pid="3" name="Order">
    <vt:r8>23812700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  <property fmtid="{D5CDD505-2E9C-101B-9397-08002B2CF9AE}" pid="8" name="MSIP_Label_5ebee351-f8e3-4857-aff9-28d5d50d46ce_Enabled">
    <vt:lpwstr>true</vt:lpwstr>
  </property>
  <property fmtid="{D5CDD505-2E9C-101B-9397-08002B2CF9AE}" pid="9" name="MSIP_Label_5ebee351-f8e3-4857-aff9-28d5d50d46ce_SetDate">
    <vt:lpwstr>2023-08-23T12:45:52Z</vt:lpwstr>
  </property>
  <property fmtid="{D5CDD505-2E9C-101B-9397-08002B2CF9AE}" pid="10" name="MSIP_Label_5ebee351-f8e3-4857-aff9-28d5d50d46ce_Method">
    <vt:lpwstr>Standard</vt:lpwstr>
  </property>
  <property fmtid="{D5CDD505-2E9C-101B-9397-08002B2CF9AE}" pid="11" name="MSIP_Label_5ebee351-f8e3-4857-aff9-28d5d50d46ce_Name">
    <vt:lpwstr>defa4170-0d19-0005-0004-bc88714345d2</vt:lpwstr>
  </property>
  <property fmtid="{D5CDD505-2E9C-101B-9397-08002B2CF9AE}" pid="12" name="MSIP_Label_5ebee351-f8e3-4857-aff9-28d5d50d46ce_SiteId">
    <vt:lpwstr>37b0a967-5720-4e7d-b713-a37ffefe848c</vt:lpwstr>
  </property>
  <property fmtid="{D5CDD505-2E9C-101B-9397-08002B2CF9AE}" pid="13" name="MSIP_Label_5ebee351-f8e3-4857-aff9-28d5d50d46ce_ActionId">
    <vt:lpwstr>3a3c1479-c178-41f1-a95e-1ae914b69fd7</vt:lpwstr>
  </property>
  <property fmtid="{D5CDD505-2E9C-101B-9397-08002B2CF9AE}" pid="14" name="MSIP_Label_5ebee351-f8e3-4857-aff9-28d5d50d46ce_ContentBits">
    <vt:lpwstr>0</vt:lpwstr>
  </property>
</Properties>
</file>